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5026" w:type="dxa"/>
        <w:jc w:val="center"/>
        <w:tblLayout w:type="fixed"/>
        <w:tblLook w:val="04A0" w:firstRow="1" w:lastRow="0" w:firstColumn="1" w:lastColumn="0" w:noHBand="0" w:noVBand="1"/>
        <w:tblDescription w:val="Макетная таблица буклета"/>
      </w:tblPr>
      <w:tblGrid>
        <w:gridCol w:w="4565"/>
        <w:gridCol w:w="5285"/>
        <w:gridCol w:w="5176"/>
      </w:tblGrid>
      <w:tr w:rsidR="00307EC9" w:rsidTr="00E04163">
        <w:trPr>
          <w:trHeight w:val="289"/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6608FB"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92pt;height:2in">
                  <v:imagedata r:id="rId10" o:title="7c86e16fef0df4efe837afcf1df51afcf1"/>
                </v:shape>
              </w:pict>
            </w:r>
          </w:p>
          <w:p w:rsidR="00CA3762" w:rsidRDefault="00CA3762">
            <w:pPr>
              <w:pStyle w:val="21"/>
            </w:pPr>
          </w:p>
          <w:p w:rsidR="00307EC9" w:rsidRPr="006D7BC2" w:rsidRDefault="00227536" w:rsidP="006D7BC2">
            <w:pPr>
              <w:pStyle w:val="21"/>
              <w:jc w:val="center"/>
              <w:rPr>
                <w:rStyle w:val="22"/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u w:val="single"/>
              </w:rPr>
            </w:pPr>
            <w:r w:rsidRPr="006D7BC2">
              <w:rPr>
                <w:rFonts w:ascii="Times New Roman" w:hAnsi="Times New Roman" w:cs="Times New Roman"/>
                <w:i/>
                <w:color w:val="000000" w:themeColor="text1"/>
                <w:sz w:val="28"/>
                <w:u w:val="single"/>
              </w:rPr>
              <w:t>Набор в секции:</w:t>
            </w:r>
          </w:p>
          <w:p w:rsidR="00AD5055" w:rsidRPr="00CC4CE0" w:rsidRDefault="00AD5055" w:rsidP="006D7BC2">
            <w:pPr>
              <w:pStyle w:val="a0"/>
              <w:numPr>
                <w:ilvl w:val="0"/>
                <w:numId w:val="23"/>
              </w:numPr>
              <w:spacing w:after="0" w:line="240" w:lineRule="auto"/>
              <w:ind w:left="1418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Плавание:</w:t>
            </w:r>
          </w:p>
          <w:p w:rsidR="00AD5055" w:rsidRPr="00CC4CE0" w:rsidRDefault="00AD5055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Калиниченко Кирилл Вадимович</w:t>
            </w:r>
          </w:p>
          <w:p w:rsidR="00AD5055" w:rsidRPr="00CC4CE0" w:rsidRDefault="00AD5055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Тел: 8-9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62-808-81-92</w:t>
            </w:r>
          </w:p>
          <w:p w:rsidR="00AD5055" w:rsidRPr="00CC4CE0" w:rsidRDefault="00CC4CE0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______</w:t>
            </w:r>
            <w:r>
              <w:rPr>
                <w:rFonts w:ascii="Times New Roman" w:hAnsi="Times New Roman" w:cs="Times New Roman"/>
                <w:color w:val="000000" w:themeColor="text1"/>
              </w:rPr>
              <w:t>____________________________</w:t>
            </w:r>
          </w:p>
          <w:p w:rsidR="00AD5055" w:rsidRPr="00CC4CE0" w:rsidRDefault="00AD5055" w:rsidP="006D7BC2">
            <w:pPr>
              <w:pStyle w:val="a0"/>
              <w:numPr>
                <w:ilvl w:val="0"/>
                <w:numId w:val="22"/>
              </w:numPr>
              <w:spacing w:after="0" w:line="240" w:lineRule="auto"/>
              <w:ind w:left="1134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Гиревой спорт:</w:t>
            </w:r>
          </w:p>
          <w:p w:rsidR="00462313" w:rsidRPr="00CC4CE0" w:rsidRDefault="00462313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Буценко Диана Викторовна</w:t>
            </w:r>
          </w:p>
          <w:p w:rsidR="00462313" w:rsidRPr="00CC4CE0" w:rsidRDefault="00402382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8-929-375-90-61</w:t>
            </w:r>
          </w:p>
          <w:p w:rsidR="00AD5055" w:rsidRPr="00CC4CE0" w:rsidRDefault="00CC4CE0" w:rsidP="00CC4CE0">
            <w:pPr>
              <w:pStyle w:val="a0"/>
              <w:numPr>
                <w:ilvl w:val="0"/>
                <w:numId w:val="0"/>
              </w:numPr>
              <w:spacing w:after="0" w:line="240" w:lineRule="auto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AD5055" w:rsidRPr="00CC4CE0" w:rsidRDefault="00C44076" w:rsidP="006D7BC2">
            <w:pPr>
              <w:pStyle w:val="a0"/>
              <w:numPr>
                <w:ilvl w:val="0"/>
                <w:numId w:val="21"/>
              </w:numPr>
              <w:spacing w:after="0"/>
              <w:ind w:left="426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Настольный 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 xml:space="preserve">теннис: </w:t>
            </w:r>
            <w:r w:rsidR="00462313" w:rsidRPr="00CC4CE0">
              <w:rPr>
                <w:rFonts w:ascii="Times New Roman" w:hAnsi="Times New Roman" w:cs="Times New Roman"/>
                <w:b/>
                <w:color w:val="000000" w:themeColor="text1"/>
              </w:rPr>
              <w:t>2012-2017 г.р.</w:t>
            </w:r>
          </w:p>
          <w:p w:rsidR="00462313" w:rsidRPr="00CC4CE0" w:rsidRDefault="00462313" w:rsidP="00CC4CE0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Костырева Елена Игоревна</w:t>
            </w:r>
          </w:p>
          <w:p w:rsidR="00462313" w:rsidRPr="00CC4CE0" w:rsidRDefault="00402382" w:rsidP="00CC4CE0">
            <w:pPr>
              <w:pStyle w:val="a0"/>
              <w:numPr>
                <w:ilvl w:val="0"/>
                <w:numId w:val="0"/>
              </w:numPr>
              <w:spacing w:after="0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8-961-240-94-17</w:t>
            </w:r>
          </w:p>
          <w:p w:rsidR="00462313" w:rsidRPr="00CC4CE0" w:rsidRDefault="00CC4CE0" w:rsidP="00CC4CE0">
            <w:pPr>
              <w:pStyle w:val="a0"/>
              <w:numPr>
                <w:ilvl w:val="0"/>
                <w:numId w:val="0"/>
              </w:numPr>
              <w:spacing w:after="0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4B5197" w:rsidRPr="00CC4CE0" w:rsidRDefault="00596B52" w:rsidP="006D7BC2">
            <w:pPr>
              <w:pStyle w:val="a0"/>
              <w:numPr>
                <w:ilvl w:val="0"/>
                <w:numId w:val="20"/>
              </w:numPr>
              <w:spacing w:after="0"/>
              <w:ind w:left="851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="004B5197" w:rsidRPr="00CC4CE0">
              <w:rPr>
                <w:rFonts w:ascii="Times New Roman" w:hAnsi="Times New Roman" w:cs="Times New Roman"/>
                <w:color w:val="000000" w:themeColor="text1"/>
              </w:rPr>
              <w:t>аскетбол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62313" w:rsidRPr="00CC4CE0">
              <w:rPr>
                <w:rFonts w:ascii="Times New Roman" w:hAnsi="Times New Roman" w:cs="Times New Roman"/>
                <w:b/>
                <w:color w:val="000000" w:themeColor="text1"/>
              </w:rPr>
              <w:t>2006-2012 г.р.</w:t>
            </w:r>
          </w:p>
          <w:p w:rsidR="00462313" w:rsidRPr="00CC4CE0" w:rsidRDefault="00462313" w:rsidP="00CC4CE0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Лихоманова Галина Геннадьевна</w:t>
            </w:r>
          </w:p>
          <w:p w:rsidR="00462313" w:rsidRPr="00CC4CE0" w:rsidRDefault="00402382" w:rsidP="00CC4CE0">
            <w:pPr>
              <w:pStyle w:val="a0"/>
              <w:numPr>
                <w:ilvl w:val="0"/>
                <w:numId w:val="0"/>
              </w:numPr>
              <w:spacing w:after="0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8-913-028-57-08</w:t>
            </w:r>
          </w:p>
          <w:p w:rsidR="00462313" w:rsidRPr="00CC4CE0" w:rsidRDefault="00CC4CE0" w:rsidP="00CC4CE0">
            <w:pPr>
              <w:pStyle w:val="a0"/>
              <w:numPr>
                <w:ilvl w:val="0"/>
                <w:numId w:val="0"/>
              </w:numPr>
              <w:spacing w:after="0"/>
              <w:ind w:left="288" w:hanging="288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462313" w:rsidRPr="00CC4CE0" w:rsidRDefault="00596B52" w:rsidP="006D7BC2">
            <w:pPr>
              <w:pStyle w:val="a0"/>
              <w:numPr>
                <w:ilvl w:val="0"/>
                <w:numId w:val="19"/>
              </w:numPr>
              <w:spacing w:after="0"/>
              <w:ind w:left="993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Самбо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 w:rsidR="00462313" w:rsidRPr="00CC4CE0">
              <w:rPr>
                <w:rFonts w:ascii="Times New Roman" w:hAnsi="Times New Roman" w:cs="Times New Roman"/>
                <w:b/>
                <w:color w:val="000000" w:themeColor="text1"/>
              </w:rPr>
              <w:t>2014-2016 г.р.</w:t>
            </w:r>
          </w:p>
          <w:p w:rsidR="00596B52" w:rsidRPr="00CC4CE0" w:rsidRDefault="00462313" w:rsidP="00CC4CE0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К</w:t>
            </w:r>
            <w:r w:rsidR="00596B52" w:rsidRPr="00CC4CE0">
              <w:rPr>
                <w:rFonts w:ascii="Times New Roman" w:hAnsi="Times New Roman" w:cs="Times New Roman"/>
                <w:color w:val="000000" w:themeColor="text1"/>
              </w:rPr>
              <w:t>азеев</w:t>
            </w: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 Владимир Иннакентьевич</w:t>
            </w:r>
          </w:p>
          <w:p w:rsidR="00462313" w:rsidRDefault="00402382" w:rsidP="00CC4CE0">
            <w:pPr>
              <w:pStyle w:val="a0"/>
              <w:numPr>
                <w:ilvl w:val="0"/>
                <w:numId w:val="0"/>
              </w:numPr>
              <w:spacing w:after="0"/>
              <w:ind w:left="288" w:hanging="288"/>
              <w:jc w:val="center"/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462313" w:rsidRPr="00CC4CE0">
              <w:rPr>
                <w:rFonts w:ascii="Times New Roman" w:hAnsi="Times New Roman" w:cs="Times New Roman"/>
                <w:color w:val="000000" w:themeColor="text1"/>
              </w:rPr>
              <w:t>8-929-377-13-92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462313" w:rsidRDefault="00462313"/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3845"/>
            </w:tblGrid>
            <w:tr w:rsidR="00307EC9" w:rsidTr="0045778F">
              <w:trPr>
                <w:trHeight w:hRule="exact" w:val="9850"/>
              </w:trPr>
              <w:tc>
                <w:tcPr>
                  <w:tcW w:w="5000" w:type="pct"/>
                </w:tcPr>
                <w:p w:rsidR="00524D5C" w:rsidRPr="00524D5C" w:rsidRDefault="00524D5C" w:rsidP="00524D5C">
                  <w:pPr>
                    <w:pStyle w:val="21"/>
                    <w:shd w:val="clear" w:color="auto" w:fill="FFFFFF"/>
                    <w:spacing w:before="0" w:after="0"/>
                    <w:rPr>
                      <w:rStyle w:val="afffff4"/>
                      <w:rFonts w:ascii="Arial" w:hAnsi="Arial" w:cs="Arial"/>
                      <w:b/>
                      <w:bCs/>
                      <w:i/>
                      <w:color w:val="000000" w:themeColor="text1"/>
                      <w:sz w:val="32"/>
                      <w:szCs w:val="48"/>
                    </w:rPr>
                  </w:pPr>
                  <w:r w:rsidRPr="00524D5C">
                    <w:rPr>
                      <w:rStyle w:val="afffff4"/>
                      <w:rFonts w:ascii="Arial" w:hAnsi="Arial" w:cs="Arial"/>
                      <w:b/>
                      <w:bCs/>
                      <w:i/>
                      <w:color w:val="000000" w:themeColor="text1"/>
                      <w:sz w:val="32"/>
                      <w:szCs w:val="48"/>
                    </w:rPr>
                    <w:t>Муниципальное бюджетное учреждение дополнительного образования «Спортивная школа»  </w:t>
                  </w:r>
                </w:p>
                <w:p w:rsidR="00307EC9" w:rsidRPr="00524D5C" w:rsidRDefault="00524D5C" w:rsidP="00524D5C">
                  <w:pPr>
                    <w:pStyle w:val="21"/>
                    <w:shd w:val="clear" w:color="auto" w:fill="FFFFFF"/>
                    <w:spacing w:before="0" w:after="0"/>
                    <w:rPr>
                      <w:rFonts w:ascii="Arial" w:hAnsi="Arial" w:cs="Arial"/>
                      <w:b w:val="0"/>
                      <w:bCs w:val="0"/>
                      <w:i/>
                      <w:color w:val="000000" w:themeColor="text1"/>
                      <w:sz w:val="32"/>
                      <w:szCs w:val="48"/>
                    </w:rPr>
                  </w:pPr>
                  <w:r w:rsidRPr="00524D5C">
                    <w:rPr>
                      <w:rStyle w:val="afffff4"/>
                      <w:rFonts w:ascii="Arial" w:hAnsi="Arial" w:cs="Arial"/>
                      <w:b/>
                      <w:bCs/>
                      <w:i/>
                      <w:color w:val="000000" w:themeColor="text1"/>
                      <w:sz w:val="32"/>
                      <w:szCs w:val="48"/>
                    </w:rPr>
                    <w:t>г. Славгорода</w:t>
                  </w:r>
                </w:p>
                <w:sdt>
                  <w:sdtPr>
                    <w:rPr>
                      <w:i/>
                      <w:color w:val="000000" w:themeColor="text1"/>
                      <w:u w:val="single"/>
                    </w:rPr>
                    <w:alias w:val="Введите заголовок 2:"/>
                    <w:tag w:val="Введите заголовок 2:"/>
                    <w:id w:val="-1107344366"/>
                    <w:placeholder>
                      <w:docPart w:val="1FC58E6F84984FA59B58AB196BFB9844"/>
                    </w:placeholder>
                    <w:temporary/>
                    <w:showingPlcHdr/>
                    <w15:appearance w15:val="hidden"/>
                  </w:sdtPr>
                  <w:sdtEndPr>
                    <w:rPr>
                      <w:i w:val="0"/>
                      <w:u w:val="none"/>
                    </w:rPr>
                  </w:sdtEndPr>
                  <w:sdtContent>
                    <w:p w:rsidR="00307EC9" w:rsidRPr="00524D5C" w:rsidRDefault="00307EC9" w:rsidP="00365EBB">
                      <w:pPr>
                        <w:pStyle w:val="21"/>
                        <w:rPr>
                          <w:color w:val="000000" w:themeColor="text1"/>
                        </w:rPr>
                      </w:pPr>
                      <w:r w:rsidRPr="00524D5C">
                        <w:rPr>
                          <w:i/>
                          <w:color w:val="000000" w:themeColor="text1"/>
                          <w:u w:val="single"/>
                          <w:lang w:bidi="ru-RU"/>
                        </w:rPr>
                        <w:t>О нас</w:t>
                      </w:r>
                    </w:p>
                  </w:sdtContent>
                </w:sdt>
                <w:p w:rsidR="00307EC9" w:rsidRPr="00524D5C" w:rsidRDefault="00524D5C" w:rsidP="00524D5C">
                  <w:pPr>
                    <w:shd w:val="clear" w:color="auto" w:fill="FFFFFF"/>
                    <w:spacing w:after="150" w:line="240" w:lineRule="auto"/>
                    <w:rPr>
                      <w:rFonts w:ascii="Arial" w:eastAsia="Times New Roman" w:hAnsi="Arial" w:cs="Arial"/>
                      <w:color w:val="000000" w:themeColor="text1"/>
                      <w:sz w:val="21"/>
                      <w:szCs w:val="21"/>
                      <w:lang w:eastAsia="ru-RU"/>
                    </w:rPr>
                  </w:pPr>
                  <w:r w:rsidRPr="00524D5C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21"/>
                      <w:szCs w:val="21"/>
                      <w:lang w:eastAsia="ru-RU"/>
                    </w:rPr>
                    <w:t>Алтайский край, г. Славгород, 658823, 2 микрорайон, д. 6 </w:t>
                  </w:r>
                  <w:r w:rsidRPr="00524D5C">
                    <w:rPr>
                      <w:rFonts w:ascii="Arial" w:eastAsia="Times New Roman" w:hAnsi="Arial" w:cs="Arial"/>
                      <w:color w:val="000000" w:themeColor="text1"/>
                      <w:sz w:val="21"/>
                      <w:szCs w:val="21"/>
                      <w:lang w:eastAsia="ru-RU"/>
                    </w:rPr>
                    <w:t xml:space="preserve"> </w:t>
                  </w:r>
                </w:p>
                <w:sdt>
                  <w:sdtPr>
                    <w:rPr>
                      <w:i/>
                      <w:u w:val="single"/>
                    </w:rPr>
                    <w:alias w:val="Введите заголовок 2:"/>
                    <w:tag w:val="Введите заголовок 2:"/>
                    <w:id w:val="-128940018"/>
                    <w:placeholder>
                      <w:docPart w:val="30F77C4C7BBD4F959F0E4490744C8CE5"/>
                    </w:placeholder>
                    <w:temporary/>
                    <w:showingPlcHdr/>
                    <w15:appearance w15:val="hidden"/>
                  </w:sdtPr>
                  <w:sdtEndPr>
                    <w:rPr>
                      <w:i w:val="0"/>
                      <w:u w:val="none"/>
                    </w:rPr>
                  </w:sdtEndPr>
                  <w:sdtContent>
                    <w:p w:rsidR="00307EC9" w:rsidRDefault="00307EC9" w:rsidP="00365EBB">
                      <w:pPr>
                        <w:pStyle w:val="21"/>
                      </w:pPr>
                      <w:r w:rsidRPr="00524D5C">
                        <w:rPr>
                          <w:i/>
                          <w:color w:val="000000" w:themeColor="text1"/>
                          <w:u w:val="single"/>
                          <w:lang w:bidi="ru-RU"/>
                        </w:rPr>
                        <w:t>Наши контакты</w:t>
                      </w:r>
                    </w:p>
                  </w:sdtContent>
                </w:sdt>
                <w:tbl>
                  <w:tblPr>
                    <w:tblpPr w:leftFromText="180" w:rightFromText="180" w:vertAnchor="text" w:horzAnchor="margin" w:tblpY="2682"/>
                    <w:tblOverlap w:val="never"/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Макетная таблица компании"/>
                  </w:tblPr>
                  <w:tblGrid>
                    <w:gridCol w:w="1221"/>
                    <w:gridCol w:w="2354"/>
                  </w:tblGrid>
                  <w:tr w:rsidR="0045778F" w:rsidRPr="00524D5C" w:rsidTr="0045778F">
                    <w:tc>
                      <w:tcPr>
                        <w:tcW w:w="1221" w:type="dxa"/>
                        <w:vAlign w:val="center"/>
                      </w:tcPr>
                      <w:p w:rsidR="0045778F" w:rsidRPr="001947E7" w:rsidRDefault="006D7BC2" w:rsidP="0045778F">
                        <w:pPr>
                          <w:pStyle w:val="af0"/>
                        </w:pPr>
                        <w:r w:rsidRPr="006D7BC2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C1D543F" wp14:editId="604E33EC">
                              <wp:extent cx="775335" cy="824865"/>
                              <wp:effectExtent l="0" t="0" r="5715" b="0"/>
                              <wp:docPr id="5" name="Picture 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lum contrast="1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5335" cy="824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4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rFonts w:ascii="Arial" w:hAnsi="Arial" w:cs="Arial"/>
                            <w:i/>
                            <w:caps w:val="0"/>
                            <w:color w:val="000000" w:themeColor="text1"/>
                            <w:sz w:val="14"/>
                            <w:szCs w:val="16"/>
                          </w:rPr>
                          <w:alias w:val="Введите название компании:"/>
                          <w:tag w:val="Введите название компании:"/>
                          <w:id w:val="-1839532679"/>
                          <w:placeholder>
                            <w:docPart w:val="01B273615B2E417AA71A1212D0B4EBE9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45778F" w:rsidRPr="00524D5C" w:rsidRDefault="0045778F" w:rsidP="0045778F">
                            <w:pPr>
                              <w:pStyle w:val="a9"/>
                              <w:rPr>
                                <w:sz w:val="14"/>
                                <w:szCs w:val="16"/>
                              </w:rPr>
                            </w:pPr>
                            <w:r w:rsidRPr="00524D5C">
                              <w:rPr>
                                <w:rFonts w:ascii="Arial" w:hAnsi="Arial" w:cs="Arial"/>
                                <w:i/>
                                <w:caps w:val="0"/>
                                <w:color w:val="000000" w:themeColor="text1"/>
                                <w:sz w:val="14"/>
                                <w:szCs w:val="16"/>
                              </w:rPr>
                              <w:t>Муниципальное бюджетное учреждение дополнительного образования «Спортивная школа»  г. Славгорода</w:t>
                            </w:r>
                          </w:p>
                        </w:sdtContent>
                      </w:sdt>
                      <w:p w:rsidR="0045778F" w:rsidRDefault="0045778F" w:rsidP="0045778F">
                        <w:pPr>
                          <w:pStyle w:val="affffff0"/>
                          <w:rPr>
                            <w:rFonts w:ascii="Arial" w:eastAsia="Times New Roman" w:hAnsi="Arial" w:cs="Arial"/>
                            <w:b/>
                            <w:bCs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</w:pPr>
                      </w:p>
                      <w:p w:rsidR="0045778F" w:rsidRDefault="0045778F" w:rsidP="0045778F">
                        <w:pPr>
                          <w:pStyle w:val="affffff0"/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</w:pPr>
                        <w:r w:rsidRPr="00524D5C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  <w:t>Алтайский край,</w:t>
                        </w:r>
                      </w:p>
                      <w:p w:rsidR="0045778F" w:rsidRDefault="0045778F" w:rsidP="0045778F">
                        <w:pPr>
                          <w:pStyle w:val="affffff0"/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</w:pPr>
                        <w:r w:rsidRPr="00524D5C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  <w:t xml:space="preserve">г. Славгород, 658823, </w:t>
                        </w:r>
                      </w:p>
                      <w:p w:rsidR="0045778F" w:rsidRPr="00524D5C" w:rsidRDefault="0045778F" w:rsidP="0045778F">
                        <w:pPr>
                          <w:pStyle w:val="affffff0"/>
                          <w:rPr>
                            <w:i/>
                            <w:sz w:val="16"/>
                            <w:szCs w:val="16"/>
                          </w:rPr>
                        </w:pPr>
                        <w:r w:rsidRPr="00524D5C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  <w:t xml:space="preserve">2 микрорайон, д. 6  </w:t>
                        </w:r>
                        <w:r w:rsidRPr="00524D5C">
                          <w:rPr>
                            <w:rFonts w:ascii="Arial" w:eastAsia="Times New Roman" w:hAnsi="Arial" w:cs="Arial"/>
                            <w:b/>
                            <w:bCs/>
                            <w:i/>
                            <w:color w:val="000000" w:themeColor="text1"/>
                            <w:sz w:val="16"/>
                            <w:szCs w:val="16"/>
                            <w:lang w:eastAsia="ru-RU"/>
                          </w:rPr>
                          <w:br/>
                        </w:r>
                      </w:p>
                    </w:tc>
                  </w:tr>
                </w:tbl>
                <w:p w:rsidR="00307EC9" w:rsidRPr="00524D5C" w:rsidRDefault="00524D5C" w:rsidP="00524D5C">
                  <w:pPr>
                    <w:shd w:val="clear" w:color="auto" w:fill="FFFFFF"/>
                    <w:spacing w:after="150" w:line="240" w:lineRule="auto"/>
                    <w:rPr>
                      <w:rFonts w:ascii="Arial" w:eastAsia="Times New Roman" w:hAnsi="Arial" w:cs="Arial"/>
                      <w:color w:val="999999"/>
                      <w:sz w:val="21"/>
                      <w:szCs w:val="21"/>
                      <w:lang w:eastAsia="ru-RU"/>
                    </w:rPr>
                  </w:pPr>
                  <w:r w:rsidRPr="00524D5C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21"/>
                      <w:szCs w:val="21"/>
                      <w:lang w:eastAsia="ru-RU"/>
                    </w:rPr>
                    <w:t>Телефон: 8 (385-68)5-23-75 </w:t>
                  </w:r>
                  <w:r w:rsidRPr="00524D5C">
                    <w:rPr>
                      <w:rFonts w:ascii="Arial" w:eastAsia="Times New Roman" w:hAnsi="Arial" w:cs="Arial"/>
                      <w:color w:val="000000" w:themeColor="text1"/>
                      <w:sz w:val="21"/>
                      <w:szCs w:val="21"/>
                      <w:lang w:eastAsia="ru-RU"/>
                    </w:rPr>
                    <w:br/>
                  </w:r>
                  <w:r w:rsidRPr="00524D5C">
                    <w:rPr>
                      <w:rFonts w:ascii="Arial" w:eastAsia="Times New Roman" w:hAnsi="Arial" w:cs="Arial"/>
                      <w:b/>
                      <w:bCs/>
                      <w:color w:val="000000" w:themeColor="text1"/>
                      <w:sz w:val="21"/>
                      <w:szCs w:val="21"/>
                      <w:lang w:eastAsia="ru-RU"/>
                    </w:rPr>
                    <w:t>E-mail: sport-Slaw@yandex.ru Сайт: www.sport.slavgorod.ru</w:t>
                  </w:r>
                </w:p>
              </w:tc>
            </w:tr>
            <w:tr w:rsidR="00307EC9" w:rsidTr="0045778F">
              <w:trPr>
                <w:trHeight w:hRule="exact" w:val="289"/>
              </w:trPr>
              <w:tc>
                <w:tcPr>
                  <w:tcW w:w="5000" w:type="pct"/>
                  <w:vAlign w:val="bottom"/>
                </w:tcPr>
                <w:p w:rsidR="00307EC9" w:rsidRDefault="00307EC9"/>
              </w:tc>
            </w:tr>
          </w:tbl>
          <w:p w:rsidR="00307EC9" w:rsidRDefault="00307EC9"/>
        </w:tc>
        <w:tc>
          <w:tcPr>
            <w:tcW w:w="5176" w:type="dxa"/>
            <w:tcMar>
              <w:left w:w="720" w:type="dxa"/>
            </w:tcMar>
          </w:tcPr>
          <w:tbl>
            <w:tblPr>
              <w:tblStyle w:val="a6"/>
              <w:tblW w:w="4907" w:type="dxa"/>
              <w:tblLayout w:type="fixed"/>
              <w:tblLook w:val="04A0" w:firstRow="1" w:lastRow="0" w:firstColumn="1" w:lastColumn="0" w:noHBand="0" w:noVBand="1"/>
              <w:tblDescription w:val="Макетная таблица"/>
            </w:tblPr>
            <w:tblGrid>
              <w:gridCol w:w="4907"/>
            </w:tblGrid>
            <w:tr w:rsidR="00307EC9" w:rsidTr="00CA3762">
              <w:trPr>
                <w:trHeight w:hRule="exact" w:val="5457"/>
              </w:trPr>
              <w:tc>
                <w:tcPr>
                  <w:tcW w:w="5000" w:type="pct"/>
                </w:tcPr>
                <w:p w:rsidR="00307EC9" w:rsidRDefault="00CA376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761561" cy="2865120"/>
                        <wp:effectExtent l="0" t="0" r="1270" b="0"/>
                        <wp:docPr id="2" name="Рисунок 2" descr="C:\Users\user\Desktop\день города\1635269748_5-papik-pro-p-den-sporta-kartinki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день города\1635269748_5-papik-pro-p-den-sporta-kartinki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8202" cy="28720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CA3762">
              <w:trPr>
                <w:trHeight w:hRule="exact" w:val="110"/>
              </w:trPr>
              <w:tc>
                <w:tcPr>
                  <w:tcW w:w="5000" w:type="pct"/>
                </w:tcPr>
                <w:p w:rsidR="00307EC9" w:rsidRDefault="00307EC9"/>
              </w:tc>
            </w:tr>
            <w:tr w:rsidR="00307EC9" w:rsidTr="00CA3762">
              <w:trPr>
                <w:trHeight w:hRule="exact" w:val="3070"/>
              </w:trPr>
              <w:sdt>
                <w:sdtPr>
                  <w:rPr>
                    <w:rFonts w:ascii="Arial" w:hAnsi="Arial" w:cs="Arial"/>
                    <w:i/>
                    <w:sz w:val="32"/>
                    <w:szCs w:val="16"/>
                  </w:rPr>
                  <w:alias w:val="Введите название компании:"/>
                  <w:tag w:val="Введите название компании:"/>
                  <w:id w:val="-2083982577"/>
                  <w:placeholder>
                    <w:docPart w:val="2414EF089EDD48B099D560C7EB29AED0"/>
                  </w:placeholder>
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<w15:appearance w15:val="hidden"/>
                  <w:text/>
                </w:sdtPr>
                <w:sdtEndPr/>
                <w:sdtContent>
                  <w:tc>
                    <w:tcPr>
                      <w:tcW w:w="5000" w:type="pct"/>
                      <w:shd w:val="clear" w:color="auto" w:fill="027E6F" w:themeFill="accent1" w:themeFillShade="BF"/>
                    </w:tcPr>
                    <w:p w:rsidR="00307EC9" w:rsidRPr="00CA3762" w:rsidRDefault="00CA3762" w:rsidP="00CA3762">
                      <w:pPr>
                        <w:pStyle w:val="ac"/>
                        <w:ind w:right="1160"/>
                        <w:rPr>
                          <w:sz w:val="36"/>
                          <w:szCs w:val="36"/>
                        </w:rPr>
                      </w:pPr>
                      <w:r w:rsidRPr="00CA3762">
                        <w:rPr>
                          <w:rFonts w:ascii="Arial" w:hAnsi="Arial" w:cs="Arial"/>
                          <w:i/>
                          <w:sz w:val="32"/>
                          <w:szCs w:val="16"/>
                        </w:rPr>
                        <w:t>Муниципальное бюджетное учреждение дополнительного образования «Спортивная школа»  г. Славгорода</w:t>
                      </w:r>
                    </w:p>
                  </w:tc>
                </w:sdtContent>
              </w:sdt>
            </w:tr>
            <w:tr w:rsidR="00307EC9" w:rsidTr="00CA3762">
              <w:trPr>
                <w:trHeight w:hRule="exact" w:val="1363"/>
              </w:trPr>
              <w:tc>
                <w:tcPr>
                  <w:tcW w:w="5000" w:type="pct"/>
                  <w:shd w:val="clear" w:color="auto" w:fill="027E6F" w:themeFill="accent1" w:themeFillShade="BF"/>
                  <w:vAlign w:val="bottom"/>
                </w:tcPr>
                <w:p w:rsidR="00307EC9" w:rsidRDefault="00307EC9" w:rsidP="00CA3762">
                  <w:pPr>
                    <w:pStyle w:val="ae"/>
                  </w:pPr>
                </w:p>
              </w:tc>
            </w:tr>
          </w:tbl>
          <w:p w:rsidR="00307EC9" w:rsidRDefault="00307EC9"/>
        </w:tc>
      </w:tr>
      <w:tr w:rsidR="00307EC9" w:rsidTr="00E04163">
        <w:trPr>
          <w:trHeight w:val="10632"/>
          <w:jc w:val="center"/>
        </w:trPr>
        <w:tc>
          <w:tcPr>
            <w:tcW w:w="4565" w:type="dxa"/>
            <w:tcMar>
              <w:right w:w="720" w:type="dxa"/>
            </w:tcMar>
          </w:tcPr>
          <w:p w:rsidR="00307EC9" w:rsidRDefault="006608FB">
            <w:r>
              <w:rPr>
                <w:noProof/>
                <w:lang w:eastAsia="ru-RU"/>
              </w:rPr>
              <w:lastRenderedPageBreak/>
              <w:pict>
                <v:shape id="_x0000_i1025" type="#_x0000_t75" style="width:192pt;height:210.85pt">
                  <v:imagedata r:id="rId13" o:title="exercise038"/>
                </v:shape>
              </w:pict>
            </w:r>
          </w:p>
          <w:p w:rsidR="00FC24D5" w:rsidRPr="00CC4CE0" w:rsidRDefault="00FC24D5" w:rsidP="006D7BC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Волейбол:</w:t>
            </w:r>
          </w:p>
          <w:p w:rsidR="00307EC9" w:rsidRPr="00CC4CE0" w:rsidRDefault="00FC24D5" w:rsidP="006D7BC2">
            <w:pPr>
              <w:pStyle w:val="21"/>
              <w:spacing w:before="0" w:after="0"/>
              <w:jc w:val="center"/>
              <w:rPr>
                <w:rFonts w:ascii="Times New Roman" w:eastAsiaTheme="minorHAnsi" w:hAnsi="Times New Roman" w:cs="Times New Roman"/>
                <w:bCs w:val="0"/>
                <w:iCs/>
                <w:color w:val="000000" w:themeColor="text1"/>
                <w:sz w:val="22"/>
              </w:rPr>
            </w:pPr>
            <w:r w:rsidRPr="00CC4CE0">
              <w:rPr>
                <w:rFonts w:ascii="Times New Roman" w:eastAsiaTheme="minorHAnsi" w:hAnsi="Times New Roman" w:cs="Times New Roman"/>
                <w:bCs w:val="0"/>
                <w:iCs/>
                <w:color w:val="000000" w:themeColor="text1"/>
                <w:sz w:val="22"/>
              </w:rPr>
              <w:t>Девочки 2009-2010 г.р.</w:t>
            </w:r>
          </w:p>
          <w:p w:rsidR="00FC24D5" w:rsidRPr="00CC4CE0" w:rsidRDefault="00FC24D5" w:rsidP="006D7B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>Девочки 2013-2014 г.р.</w:t>
            </w:r>
          </w:p>
          <w:p w:rsidR="00FC24D5" w:rsidRPr="00CC4CE0" w:rsidRDefault="00FC24D5" w:rsidP="006D7B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Мхеян Сергей Анатольевич</w:t>
            </w:r>
          </w:p>
          <w:p w:rsidR="00FC24D5" w:rsidRPr="00CC4CE0" w:rsidRDefault="00402382" w:rsidP="006D7B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FC24D5" w:rsidRPr="00CC4CE0">
              <w:rPr>
                <w:rFonts w:ascii="Times New Roman" w:hAnsi="Times New Roman" w:cs="Times New Roman"/>
                <w:color w:val="000000" w:themeColor="text1"/>
              </w:rPr>
              <w:t>8-923-008-20-50</w:t>
            </w:r>
          </w:p>
          <w:p w:rsidR="00FC24D5" w:rsidRPr="00CC4CE0" w:rsidRDefault="00CC4CE0" w:rsidP="006D7B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243FEC" w:rsidRPr="00CC4CE0" w:rsidRDefault="00243FEC" w:rsidP="006D7BC2">
            <w:pPr>
              <w:pStyle w:val="a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Хоккей</w:t>
            </w:r>
            <w:r w:rsidR="00CC4CE0" w:rsidRPr="00CC4CE0">
              <w:rPr>
                <w:rFonts w:ascii="Times New Roman" w:hAnsi="Times New Roman" w:cs="Times New Roman"/>
                <w:color w:val="000000" w:themeColor="text1"/>
              </w:rPr>
              <w:t>:</w:t>
            </w:r>
            <w:r w:rsidR="00CC4CE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>2015-2016 г.р.</w:t>
            </w:r>
          </w:p>
          <w:p w:rsidR="00CC4CE0" w:rsidRPr="00CC4CE0" w:rsidRDefault="00243FEC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Иваницкий Дмитрий Сергеевич</w:t>
            </w:r>
          </w:p>
          <w:p w:rsidR="00243FEC" w:rsidRPr="00CC4CE0" w:rsidRDefault="00402382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Тел: </w:t>
            </w:r>
            <w:r w:rsidR="00243FEC" w:rsidRPr="00CC4CE0">
              <w:rPr>
                <w:rFonts w:ascii="Times New Roman" w:hAnsi="Times New Roman" w:cs="Times New Roman"/>
                <w:color w:val="000000" w:themeColor="text1"/>
              </w:rPr>
              <w:t>8-963-537-83-93</w:t>
            </w:r>
          </w:p>
          <w:p w:rsidR="00CC4CE0" w:rsidRPr="00CC4CE0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CC4CE0" w:rsidRPr="00CC4CE0" w:rsidRDefault="00CC4CE0" w:rsidP="006D7BC2">
            <w:pPr>
              <w:pStyle w:val="a0"/>
              <w:numPr>
                <w:ilvl w:val="0"/>
                <w:numId w:val="17"/>
              </w:numPr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Пауэрлифтинг: </w:t>
            </w: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>2008-2011 г.р.</w:t>
            </w:r>
          </w:p>
          <w:p w:rsidR="00CC4CE0" w:rsidRPr="00CC4CE0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Штергер Виктор Андреевич</w:t>
            </w:r>
          </w:p>
          <w:p w:rsidR="00CC4CE0" w:rsidRPr="00CC4CE0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ind w:left="25"/>
              <w:jc w:val="center"/>
              <w:rPr>
                <w:rStyle w:val="22"/>
                <w:rFonts w:ascii="Times New Roman" w:eastAsiaTheme="minorHAnsi" w:hAnsi="Times New Roman" w:cs="Times New Roman"/>
                <w:bCs w:val="0"/>
                <w:color w:val="000000" w:themeColor="text1"/>
                <w:sz w:val="22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Тел: 8-929-399-64-00</w:t>
            </w:r>
          </w:p>
          <w:p w:rsidR="00CC4CE0" w:rsidRPr="00CC4CE0" w:rsidRDefault="00CC4CE0" w:rsidP="006D7BC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>__________________________________</w:t>
            </w:r>
          </w:p>
          <w:p w:rsidR="00CC4CE0" w:rsidRPr="00CC4CE0" w:rsidRDefault="00CC4CE0" w:rsidP="006D7BC2">
            <w:pPr>
              <w:pStyle w:val="affff4"/>
              <w:numPr>
                <w:ilvl w:val="0"/>
                <w:numId w:val="17"/>
              </w:numPr>
              <w:spacing w:after="0"/>
              <w:ind w:left="284" w:hanging="284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Хоккей:</w:t>
            </w: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 xml:space="preserve"> 20</w:t>
            </w:r>
            <w:r w:rsidR="00AD7584" w:rsidRPr="00CC4CE0">
              <w:rPr>
                <w:rFonts w:ascii="Times New Roman" w:hAnsi="Times New Roman" w:cs="Times New Roman"/>
                <w:b/>
                <w:color w:val="000000" w:themeColor="text1"/>
              </w:rPr>
              <w:t>12-</w:t>
            </w:r>
            <w:r w:rsidRPr="00CC4CE0">
              <w:rPr>
                <w:rFonts w:ascii="Times New Roman" w:hAnsi="Times New Roman" w:cs="Times New Roman"/>
                <w:b/>
                <w:color w:val="000000" w:themeColor="text1"/>
              </w:rPr>
              <w:t>20</w:t>
            </w:r>
            <w:r w:rsidR="00AD7584" w:rsidRPr="00CC4CE0">
              <w:rPr>
                <w:rFonts w:ascii="Times New Roman" w:hAnsi="Times New Roman" w:cs="Times New Roman"/>
                <w:b/>
                <w:color w:val="000000" w:themeColor="text1"/>
              </w:rPr>
              <w:t>13 г.р.</w:t>
            </w:r>
          </w:p>
          <w:p w:rsidR="006F6F9E" w:rsidRPr="00CC4CE0" w:rsidRDefault="00CC4CE0" w:rsidP="006D7B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Ф</w:t>
            </w:r>
            <w:r w:rsidR="006F6F9E" w:rsidRPr="00CC4CE0">
              <w:rPr>
                <w:rFonts w:ascii="Times New Roman" w:hAnsi="Times New Roman" w:cs="Times New Roman"/>
                <w:color w:val="000000" w:themeColor="text1"/>
              </w:rPr>
              <w:t>анников</w:t>
            </w:r>
            <w:r w:rsidRPr="00CC4CE0">
              <w:rPr>
                <w:rFonts w:ascii="Times New Roman" w:hAnsi="Times New Roman" w:cs="Times New Roman"/>
                <w:color w:val="000000" w:themeColor="text1"/>
              </w:rPr>
              <w:t xml:space="preserve"> Геннадий Николаевич</w:t>
            </w:r>
          </w:p>
          <w:p w:rsidR="006F6F9E" w:rsidRPr="007014C5" w:rsidRDefault="00CC4CE0" w:rsidP="006D7BC2">
            <w:pPr>
              <w:spacing w:after="0"/>
              <w:jc w:val="center"/>
            </w:pPr>
            <w:r w:rsidRPr="00CC4CE0">
              <w:rPr>
                <w:rFonts w:ascii="Times New Roman" w:hAnsi="Times New Roman" w:cs="Times New Roman"/>
                <w:color w:val="000000" w:themeColor="text1"/>
              </w:rPr>
              <w:t>Тел: 8-933-931-80-37</w:t>
            </w: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CC4CE0" w:rsidRPr="006D7BC2" w:rsidRDefault="00CC4CE0" w:rsidP="006D7BC2">
            <w:pPr>
              <w:pStyle w:val="a0"/>
              <w:numPr>
                <w:ilvl w:val="0"/>
                <w:numId w:val="17"/>
              </w:numPr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 xml:space="preserve">Самбо: </w:t>
            </w:r>
            <w:r w:rsidRPr="006D7BC2">
              <w:rPr>
                <w:rFonts w:ascii="Times New Roman" w:hAnsi="Times New Roman" w:cs="Times New Roman"/>
                <w:b/>
                <w:color w:val="000000" w:themeColor="text1"/>
              </w:rPr>
              <w:t>2009-2017 г.р.</w:t>
            </w:r>
          </w:p>
          <w:p w:rsidR="00CC4CE0" w:rsidRPr="006D7BC2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>Дмитриев Валерий Дмитриевич</w:t>
            </w:r>
          </w:p>
          <w:p w:rsidR="00CC4CE0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>Тел: 8-960-942-77-79</w:t>
            </w:r>
          </w:p>
          <w:p w:rsidR="00C011EE" w:rsidRDefault="00C011EE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C011EE" w:rsidRDefault="00C011EE" w:rsidP="00E91B45">
            <w:pPr>
              <w:pStyle w:val="a0"/>
              <w:numPr>
                <w:ilvl w:val="0"/>
                <w:numId w:val="17"/>
              </w:numPr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Футбол: 2016-2017 г.р.</w:t>
            </w:r>
          </w:p>
          <w:p w:rsidR="00C011EE" w:rsidRDefault="00C011EE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Хаметов Станислав Равильевич</w:t>
            </w:r>
          </w:p>
          <w:p w:rsidR="00C011EE" w:rsidRPr="006D7BC2" w:rsidRDefault="00C011EE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8-906-963-22-79</w:t>
            </w:r>
          </w:p>
          <w:p w:rsidR="00CC4CE0" w:rsidRPr="006D7BC2" w:rsidRDefault="006D7BC2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CC4CE0" w:rsidRPr="006D7BC2" w:rsidRDefault="00CC4CE0" w:rsidP="006D7BC2">
            <w:pPr>
              <w:pStyle w:val="a0"/>
              <w:numPr>
                <w:ilvl w:val="0"/>
                <w:numId w:val="18"/>
              </w:numPr>
              <w:spacing w:after="0"/>
              <w:ind w:left="385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 xml:space="preserve">Хоккей: </w:t>
            </w:r>
            <w:r w:rsidRPr="006D7BC2">
              <w:rPr>
                <w:rFonts w:ascii="Times New Roman" w:hAnsi="Times New Roman" w:cs="Times New Roman"/>
                <w:b/>
                <w:color w:val="000000" w:themeColor="text1"/>
              </w:rPr>
              <w:t>2017-2018 г.р.</w:t>
            </w:r>
          </w:p>
          <w:p w:rsidR="00CC4CE0" w:rsidRPr="006D7BC2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>Пфайфер Никита Сергеевич</w:t>
            </w:r>
          </w:p>
          <w:p w:rsidR="00CC4CE0" w:rsidRPr="006D7BC2" w:rsidRDefault="00CC4CE0" w:rsidP="006D7BC2">
            <w:pPr>
              <w:pStyle w:val="a0"/>
              <w:numPr>
                <w:ilvl w:val="0"/>
                <w:numId w:val="0"/>
              </w:num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>Тел: 8-996-304-19-70</w:t>
            </w:r>
          </w:p>
          <w:p w:rsidR="00307EC9" w:rsidRDefault="006D7BC2" w:rsidP="006D7BC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D7BC2">
              <w:rPr>
                <w:rFonts w:ascii="Times New Roman" w:hAnsi="Times New Roman" w:cs="Times New Roman"/>
                <w:color w:val="000000" w:themeColor="text1"/>
              </w:rPr>
              <w:t>________________</w:t>
            </w:r>
            <w:r>
              <w:rPr>
                <w:rFonts w:ascii="Times New Roman" w:hAnsi="Times New Roman" w:cs="Times New Roman"/>
                <w:color w:val="000000" w:themeColor="text1"/>
              </w:rPr>
              <w:t>__________________</w:t>
            </w:r>
          </w:p>
          <w:p w:rsidR="006D7BC2" w:rsidRPr="006D7BC2" w:rsidRDefault="006D7BC2" w:rsidP="006D7BC2">
            <w:pPr>
              <w:pStyle w:val="affff4"/>
              <w:numPr>
                <w:ilvl w:val="0"/>
                <w:numId w:val="18"/>
              </w:numPr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Легкая атлетика: </w:t>
            </w:r>
            <w:r w:rsidRPr="006D7BC2">
              <w:rPr>
                <w:rFonts w:ascii="Times New Roman" w:hAnsi="Times New Roman" w:cs="Times New Roman"/>
                <w:b/>
                <w:color w:val="000000" w:themeColor="text1"/>
              </w:rPr>
              <w:t>2010-2016 г.р.</w:t>
            </w:r>
          </w:p>
          <w:p w:rsidR="006D7BC2" w:rsidRDefault="006D7BC2" w:rsidP="006D7BC2">
            <w:p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Сахарук Игорь Алексеевич</w:t>
            </w:r>
          </w:p>
          <w:p w:rsidR="006D7BC2" w:rsidRDefault="006D7BC2" w:rsidP="006D7BC2">
            <w:p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8-929-391-10-32</w:t>
            </w:r>
          </w:p>
          <w:p w:rsidR="006D7BC2" w:rsidRDefault="006D7BC2" w:rsidP="006D7BC2">
            <w:p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Сахарук Татьяна Александровна</w:t>
            </w:r>
          </w:p>
          <w:p w:rsidR="006D7BC2" w:rsidRDefault="006D7BC2" w:rsidP="006D7BC2">
            <w:p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8-960-939-07-34</w:t>
            </w:r>
          </w:p>
          <w:p w:rsidR="00C011EE" w:rsidRDefault="00C011EE" w:rsidP="006D7BC2">
            <w:pPr>
              <w:spacing w:after="0"/>
              <w:ind w:left="2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C011EE" w:rsidRPr="00C011EE" w:rsidRDefault="00C011EE" w:rsidP="00C011EE">
            <w:pPr>
              <w:pStyle w:val="affff4"/>
              <w:numPr>
                <w:ilvl w:val="0"/>
                <w:numId w:val="18"/>
              </w:numPr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Шахматы: </w:t>
            </w:r>
            <w:r w:rsidRPr="00C011EE">
              <w:rPr>
                <w:rFonts w:ascii="Times New Roman" w:hAnsi="Times New Roman" w:cs="Times New Roman"/>
                <w:b/>
                <w:color w:val="000000" w:themeColor="text1"/>
              </w:rPr>
              <w:t>2007-2017 г.р.</w:t>
            </w:r>
          </w:p>
          <w:p w:rsidR="00C011EE" w:rsidRPr="00C011EE" w:rsidRDefault="00C011EE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11EE">
              <w:rPr>
                <w:rFonts w:ascii="Times New Roman" w:hAnsi="Times New Roman" w:cs="Times New Roman"/>
                <w:color w:val="000000" w:themeColor="text1"/>
              </w:rPr>
              <w:t>Медведев Николай Иванович</w:t>
            </w:r>
          </w:p>
          <w:p w:rsidR="00C011EE" w:rsidRDefault="00C011EE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11EE">
              <w:rPr>
                <w:rFonts w:ascii="Times New Roman" w:hAnsi="Times New Roman" w:cs="Times New Roman"/>
                <w:color w:val="000000" w:themeColor="text1"/>
              </w:rPr>
              <w:t>Тел: 8-923-164-26-72</w:t>
            </w:r>
          </w:p>
          <w:p w:rsidR="00C011EE" w:rsidRDefault="00E91B45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</w:t>
            </w:r>
          </w:p>
          <w:p w:rsidR="00C011EE" w:rsidRDefault="00C011EE" w:rsidP="00E91B45">
            <w:pPr>
              <w:pStyle w:val="affff4"/>
              <w:numPr>
                <w:ilvl w:val="0"/>
                <w:numId w:val="18"/>
              </w:numPr>
              <w:spacing w:after="0"/>
              <w:ind w:left="52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Футбол: </w:t>
            </w:r>
            <w:r w:rsidRPr="00C011EE">
              <w:rPr>
                <w:rFonts w:ascii="Times New Roman" w:hAnsi="Times New Roman" w:cs="Times New Roman"/>
                <w:b/>
                <w:color w:val="000000" w:themeColor="text1"/>
              </w:rPr>
              <w:t>2013 г.р.</w:t>
            </w:r>
          </w:p>
          <w:p w:rsidR="00C011EE" w:rsidRDefault="00C011EE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011EE">
              <w:rPr>
                <w:rFonts w:ascii="Times New Roman" w:hAnsi="Times New Roman" w:cs="Times New Roman"/>
                <w:color w:val="000000" w:themeColor="text1"/>
              </w:rPr>
              <w:t>Спиваков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Денис Михайлович</w:t>
            </w:r>
          </w:p>
          <w:p w:rsidR="00C011EE" w:rsidRDefault="00C011EE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8-929-392-74-51</w:t>
            </w:r>
          </w:p>
          <w:p w:rsidR="00E91B45" w:rsidRDefault="00E91B45" w:rsidP="00C011EE">
            <w:pPr>
              <w:pStyle w:val="affff4"/>
              <w:spacing w:after="0"/>
              <w:ind w:left="244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</w:t>
            </w:r>
          </w:p>
          <w:p w:rsidR="00E91B45" w:rsidRDefault="00E91B45" w:rsidP="00E91B45">
            <w:pPr>
              <w:pStyle w:val="affff4"/>
              <w:numPr>
                <w:ilvl w:val="0"/>
                <w:numId w:val="18"/>
              </w:numPr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Фигурное катание: </w:t>
            </w:r>
          </w:p>
          <w:p w:rsidR="00E91B45" w:rsidRDefault="00E91B45" w:rsidP="00E91B45">
            <w:pPr>
              <w:pStyle w:val="affff4"/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1B45">
              <w:rPr>
                <w:rFonts w:ascii="Times New Roman" w:hAnsi="Times New Roman" w:cs="Times New Roman"/>
                <w:b/>
                <w:color w:val="000000" w:themeColor="text1"/>
              </w:rPr>
              <w:t>2018 г.р. и старше</w:t>
            </w:r>
          </w:p>
          <w:p w:rsidR="00E91B45" w:rsidRDefault="00E91B45" w:rsidP="00E91B45">
            <w:pPr>
              <w:pStyle w:val="affff4"/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Ким Мария Игоревна</w:t>
            </w:r>
          </w:p>
          <w:p w:rsidR="00E91B45" w:rsidRPr="00E91B45" w:rsidRDefault="00E91B45" w:rsidP="00E91B45">
            <w:pPr>
              <w:pStyle w:val="affff4"/>
              <w:spacing w:after="0"/>
              <w:ind w:left="385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8-923-680-98-32</w:t>
            </w:r>
          </w:p>
          <w:p w:rsidR="00307EC9" w:rsidRPr="0063311A" w:rsidRDefault="00307EC9" w:rsidP="00E91B45">
            <w:pPr>
              <w:pStyle w:val="21"/>
            </w:pPr>
          </w:p>
        </w:tc>
        <w:tc>
          <w:tcPr>
            <w:tcW w:w="5176" w:type="dxa"/>
            <w:tcMar>
              <w:left w:w="720" w:type="dxa"/>
            </w:tcMar>
          </w:tcPr>
          <w:p w:rsidR="00E91B45" w:rsidRDefault="006608FB" w:rsidP="00E91B4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_x0000_i1026" type="#_x0000_t75" style="width:192pt;height:192pt">
                  <v:imagedata r:id="rId14" o:title="5f36b5f58715463b3233d33e"/>
                </v:shape>
              </w:pict>
            </w:r>
          </w:p>
          <w:p w:rsidR="00E91B45" w:rsidRPr="00E91B45" w:rsidRDefault="00D541E4" w:rsidP="00E91B45">
            <w:pPr>
              <w:pStyle w:val="affff4"/>
              <w:numPr>
                <w:ilvl w:val="0"/>
                <w:numId w:val="18"/>
              </w:numPr>
              <w:spacing w:after="0"/>
              <w:ind w:left="487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</w:t>
            </w:r>
            <w:r w:rsidR="00E91B45" w:rsidRPr="00E91B45">
              <w:rPr>
                <w:rFonts w:ascii="Times New Roman" w:hAnsi="Times New Roman" w:cs="Times New Roman"/>
                <w:color w:val="000000" w:themeColor="text1"/>
              </w:rPr>
              <w:t>олейбол: 2011-2012 г.р.</w:t>
            </w:r>
          </w:p>
          <w:p w:rsidR="00E91B45" w:rsidRPr="00E91B45" w:rsidRDefault="00E91B45" w:rsidP="00E91B4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1B45">
              <w:rPr>
                <w:rFonts w:ascii="Times New Roman" w:hAnsi="Times New Roman" w:cs="Times New Roman"/>
                <w:color w:val="000000" w:themeColor="text1"/>
              </w:rPr>
              <w:t>Ким Мария Игоревна</w:t>
            </w:r>
          </w:p>
          <w:p w:rsidR="00D541E4" w:rsidRDefault="00E91B45" w:rsidP="00E04163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91B45">
              <w:rPr>
                <w:rFonts w:ascii="Times New Roman" w:hAnsi="Times New Roman" w:cs="Times New Roman"/>
                <w:color w:val="000000" w:themeColor="text1"/>
              </w:rPr>
              <w:t>Тел: 8-923-680-98-32</w:t>
            </w:r>
          </w:p>
          <w:p w:rsidR="00D541E4" w:rsidRPr="00D541E4" w:rsidRDefault="00D541E4" w:rsidP="00D541E4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__________________________________</w:t>
            </w:r>
          </w:p>
          <w:p w:rsidR="00D541E4" w:rsidRDefault="00D541E4" w:rsidP="00D541E4">
            <w:pPr>
              <w:pStyle w:val="affff4"/>
              <w:numPr>
                <w:ilvl w:val="0"/>
                <w:numId w:val="18"/>
              </w:numPr>
              <w:spacing w:after="0"/>
              <w:ind w:left="20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Баскетбол: 2013 г.р. и старше</w:t>
            </w:r>
          </w:p>
          <w:p w:rsidR="00D541E4" w:rsidRDefault="00D541E4" w:rsidP="00D541E4">
            <w:pPr>
              <w:pStyle w:val="affff4"/>
              <w:spacing w:after="0"/>
              <w:ind w:left="20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Сукач Владимир Владимирович</w:t>
            </w:r>
          </w:p>
          <w:p w:rsidR="00D541E4" w:rsidRDefault="00D541E4" w:rsidP="00D541E4">
            <w:pPr>
              <w:pStyle w:val="affff4"/>
              <w:spacing w:after="0"/>
              <w:ind w:left="20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Тел: 8-903-958-37-12</w:t>
            </w:r>
          </w:p>
          <w:p w:rsidR="00E04163" w:rsidRDefault="00E04163" w:rsidP="00D541E4">
            <w:pPr>
              <w:pStyle w:val="affff4"/>
              <w:spacing w:after="0"/>
              <w:ind w:left="20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04163" w:rsidRPr="00D541E4" w:rsidRDefault="00E04163" w:rsidP="00E04163">
            <w:pPr>
              <w:pStyle w:val="affff4"/>
              <w:spacing w:after="0"/>
              <w:ind w:left="203" w:right="-469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pict>
                <v:shape id="_x0000_i1027" type="#_x0000_t75" style="width:204.85pt;height:164.55pt">
                  <v:imagedata r:id="rId15" o:title="IhlPRSiRnLk"/>
                </v:shape>
              </w:pict>
            </w:r>
          </w:p>
        </w:tc>
      </w:tr>
    </w:tbl>
    <w:p w:rsidR="009915C8" w:rsidRPr="006D7BC2" w:rsidRDefault="009915C8" w:rsidP="00D541E4">
      <w:pPr>
        <w:tabs>
          <w:tab w:val="left" w:pos="13070"/>
        </w:tabs>
      </w:pPr>
    </w:p>
    <w:sectPr w:rsidR="009915C8" w:rsidRPr="006D7BC2" w:rsidSect="00E91B45">
      <w:pgSz w:w="16838" w:h="11906" w:orient="landscape" w:code="9"/>
      <w:pgMar w:top="624" w:right="1236" w:bottom="567" w:left="123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08FB" w:rsidRDefault="006608FB" w:rsidP="00BF6AFD">
      <w:pPr>
        <w:spacing w:after="0" w:line="240" w:lineRule="auto"/>
      </w:pPr>
      <w:r>
        <w:separator/>
      </w:r>
    </w:p>
  </w:endnote>
  <w:endnote w:type="continuationSeparator" w:id="0">
    <w:p w:rsidR="006608FB" w:rsidRDefault="006608FB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08FB" w:rsidRDefault="006608FB" w:rsidP="00BF6AFD">
      <w:pPr>
        <w:spacing w:after="0" w:line="240" w:lineRule="auto"/>
      </w:pPr>
      <w:r>
        <w:separator/>
      </w:r>
    </w:p>
  </w:footnote>
  <w:footnote w:type="continuationSeparator" w:id="0">
    <w:p w:rsidR="006608FB" w:rsidRDefault="006608FB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00CB95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DE59A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9651ADF"/>
    <w:multiLevelType w:val="hybridMultilevel"/>
    <w:tmpl w:val="1A7C4B7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166712D"/>
    <w:multiLevelType w:val="hybridMultilevel"/>
    <w:tmpl w:val="354E4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521245"/>
    <w:multiLevelType w:val="hybridMultilevel"/>
    <w:tmpl w:val="3250896A"/>
    <w:lvl w:ilvl="0" w:tplc="04190001">
      <w:start w:val="1"/>
      <w:numFmt w:val="bullet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14" w15:restartNumberingAfterBreak="0">
    <w:nsid w:val="34C64EE7"/>
    <w:multiLevelType w:val="hybridMultilevel"/>
    <w:tmpl w:val="8AD8FC60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5" w15:restartNumberingAfterBreak="0">
    <w:nsid w:val="3CBA708B"/>
    <w:multiLevelType w:val="hybridMultilevel"/>
    <w:tmpl w:val="F2BCD2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135C43"/>
    <w:multiLevelType w:val="hybridMultilevel"/>
    <w:tmpl w:val="63FAE49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7" w15:restartNumberingAfterBreak="0">
    <w:nsid w:val="4F1D4109"/>
    <w:multiLevelType w:val="hybridMultilevel"/>
    <w:tmpl w:val="7E6C5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FC2B92"/>
    <w:multiLevelType w:val="hybridMultilevel"/>
    <w:tmpl w:val="87EE4C4A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2"/>
  </w:num>
  <w:num w:numId="17">
    <w:abstractNumId w:val="17"/>
  </w:num>
  <w:num w:numId="18">
    <w:abstractNumId w:val="15"/>
  </w:num>
  <w:num w:numId="19">
    <w:abstractNumId w:val="14"/>
  </w:num>
  <w:num w:numId="20">
    <w:abstractNumId w:val="16"/>
  </w:num>
  <w:num w:numId="21">
    <w:abstractNumId w:val="18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D5C"/>
    <w:rsid w:val="000C3BA8"/>
    <w:rsid w:val="001372C8"/>
    <w:rsid w:val="001947E7"/>
    <w:rsid w:val="001D0847"/>
    <w:rsid w:val="00227118"/>
    <w:rsid w:val="00227536"/>
    <w:rsid w:val="00243FEC"/>
    <w:rsid w:val="002664B6"/>
    <w:rsid w:val="00307EC9"/>
    <w:rsid w:val="00365EBB"/>
    <w:rsid w:val="003763E3"/>
    <w:rsid w:val="003B391D"/>
    <w:rsid w:val="00402382"/>
    <w:rsid w:val="0041315D"/>
    <w:rsid w:val="00422379"/>
    <w:rsid w:val="0045778F"/>
    <w:rsid w:val="00462313"/>
    <w:rsid w:val="0048634A"/>
    <w:rsid w:val="004963B9"/>
    <w:rsid w:val="004B5197"/>
    <w:rsid w:val="00524D5C"/>
    <w:rsid w:val="005259A3"/>
    <w:rsid w:val="005473B9"/>
    <w:rsid w:val="0056054A"/>
    <w:rsid w:val="00571D35"/>
    <w:rsid w:val="00596B52"/>
    <w:rsid w:val="005E5178"/>
    <w:rsid w:val="0063311A"/>
    <w:rsid w:val="006608FB"/>
    <w:rsid w:val="0068396D"/>
    <w:rsid w:val="006A2E06"/>
    <w:rsid w:val="006D7BC2"/>
    <w:rsid w:val="006F6F9E"/>
    <w:rsid w:val="007014C5"/>
    <w:rsid w:val="00711C89"/>
    <w:rsid w:val="007325B3"/>
    <w:rsid w:val="00760C35"/>
    <w:rsid w:val="007647EF"/>
    <w:rsid w:val="007E3C3A"/>
    <w:rsid w:val="00863617"/>
    <w:rsid w:val="0089764D"/>
    <w:rsid w:val="008B000B"/>
    <w:rsid w:val="00960A60"/>
    <w:rsid w:val="009915C8"/>
    <w:rsid w:val="009F3198"/>
    <w:rsid w:val="00A54316"/>
    <w:rsid w:val="00A769D1"/>
    <w:rsid w:val="00A85868"/>
    <w:rsid w:val="00A95BFB"/>
    <w:rsid w:val="00AB72BA"/>
    <w:rsid w:val="00AD5055"/>
    <w:rsid w:val="00AD7341"/>
    <w:rsid w:val="00AD7584"/>
    <w:rsid w:val="00B16D26"/>
    <w:rsid w:val="00BF6AFD"/>
    <w:rsid w:val="00C011EE"/>
    <w:rsid w:val="00C44076"/>
    <w:rsid w:val="00C476E1"/>
    <w:rsid w:val="00CA2018"/>
    <w:rsid w:val="00CA3762"/>
    <w:rsid w:val="00CC4CE0"/>
    <w:rsid w:val="00CD1DEA"/>
    <w:rsid w:val="00D27440"/>
    <w:rsid w:val="00D541E4"/>
    <w:rsid w:val="00D731B1"/>
    <w:rsid w:val="00DB5D32"/>
    <w:rsid w:val="00E04163"/>
    <w:rsid w:val="00E91B45"/>
    <w:rsid w:val="00EB2808"/>
    <w:rsid w:val="00EE0A38"/>
    <w:rsid w:val="00F65FF0"/>
    <w:rsid w:val="00F66B21"/>
    <w:rsid w:val="00F83409"/>
    <w:rsid w:val="00FA07B2"/>
    <w:rsid w:val="00FC24D5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0FB72F7-B5FF-456E-8081-F20AA1837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ru-RU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24D5C"/>
  </w:style>
  <w:style w:type="paragraph" w:styleId="1">
    <w:name w:val="heading 1"/>
    <w:basedOn w:val="a1"/>
    <w:next w:val="a1"/>
    <w:link w:val="10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2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2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2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Макет таблицы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2">
    <w:name w:val="Заголовок 2 Знак"/>
    <w:basedOn w:val="a2"/>
    <w:link w:val="21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1"/>
      </w:numPr>
    </w:pPr>
  </w:style>
  <w:style w:type="character" w:customStyle="1" w:styleId="10">
    <w:name w:val="Заголовок 1 Знак"/>
    <w:basedOn w:val="a2"/>
    <w:link w:val="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Компания"/>
    <w:basedOn w:val="a1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ab"/>
    <w:uiPriority w:val="99"/>
    <w:unhideWhenUsed/>
    <w:rsid w:val="007014C5"/>
    <w:pPr>
      <w:spacing w:after="0" w:line="276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A769D1"/>
  </w:style>
  <w:style w:type="paragraph" w:styleId="ac">
    <w:name w:val="Title"/>
    <w:basedOn w:val="a1"/>
    <w:link w:val="ad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ad">
    <w:name w:val="Название Знак"/>
    <w:basedOn w:val="a2"/>
    <w:link w:val="ac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ae">
    <w:name w:val="Subtitle"/>
    <w:basedOn w:val="a1"/>
    <w:link w:val="af"/>
    <w:uiPriority w:val="3"/>
    <w:qFormat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af">
    <w:name w:val="Подзаголовок Знак"/>
    <w:basedOn w:val="a2"/>
    <w:link w:val="ae"/>
    <w:uiPriority w:val="3"/>
    <w:rsid w:val="00BF6AFD"/>
    <w:rPr>
      <w:i/>
      <w:iCs/>
      <w:color w:val="FFFFFF" w:themeColor="background1"/>
      <w:sz w:val="26"/>
    </w:rPr>
  </w:style>
  <w:style w:type="paragraph" w:styleId="af0">
    <w:name w:val="No Spacing"/>
    <w:uiPriority w:val="98"/>
    <w:qFormat/>
    <w:pPr>
      <w:spacing w:after="0" w:line="240" w:lineRule="auto"/>
    </w:pPr>
  </w:style>
  <w:style w:type="paragraph" w:styleId="23">
    <w:name w:val="Quote"/>
    <w:basedOn w:val="a1"/>
    <w:next w:val="a1"/>
    <w:link w:val="24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24">
    <w:name w:val="Цитата 2 Знак"/>
    <w:basedOn w:val="a2"/>
    <w:link w:val="23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32">
    <w:name w:val="Заголовок 3 Знак"/>
    <w:basedOn w:val="a2"/>
    <w:link w:val="31"/>
    <w:uiPriority w:val="1"/>
    <w:semiHidden/>
    <w:rsid w:val="00BF6AFD"/>
    <w:rPr>
      <w:b/>
      <w:bCs/>
    </w:rPr>
  </w:style>
  <w:style w:type="paragraph" w:styleId="af1">
    <w:name w:val="Balloon Text"/>
    <w:basedOn w:val="a1"/>
    <w:link w:val="af2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af2">
    <w:name w:val="Текст выноски Знак"/>
    <w:basedOn w:val="a2"/>
    <w:link w:val="af1"/>
    <w:uiPriority w:val="99"/>
    <w:semiHidden/>
    <w:rsid w:val="009915C8"/>
    <w:rPr>
      <w:rFonts w:ascii="Segoe UI" w:hAnsi="Segoe UI" w:cs="Segoe UI"/>
      <w:szCs w:val="18"/>
    </w:rPr>
  </w:style>
  <w:style w:type="paragraph" w:styleId="af3">
    <w:name w:val="Bibliography"/>
    <w:basedOn w:val="a1"/>
    <w:next w:val="a1"/>
    <w:uiPriority w:val="37"/>
    <w:semiHidden/>
    <w:unhideWhenUsed/>
    <w:rsid w:val="009915C8"/>
  </w:style>
  <w:style w:type="paragraph" w:styleId="af4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5">
    <w:name w:val="Body Text"/>
    <w:basedOn w:val="a1"/>
    <w:link w:val="af6"/>
    <w:uiPriority w:val="99"/>
    <w:semiHidden/>
    <w:unhideWhenUsed/>
    <w:rsid w:val="009915C8"/>
    <w:pPr>
      <w:spacing w:after="120"/>
    </w:pPr>
  </w:style>
  <w:style w:type="character" w:customStyle="1" w:styleId="af6">
    <w:name w:val="Основной текст Знак"/>
    <w:basedOn w:val="a2"/>
    <w:link w:val="af5"/>
    <w:uiPriority w:val="99"/>
    <w:semiHidden/>
    <w:rsid w:val="009915C8"/>
  </w:style>
  <w:style w:type="paragraph" w:styleId="25">
    <w:name w:val="Body Text 2"/>
    <w:basedOn w:val="a1"/>
    <w:link w:val="26"/>
    <w:uiPriority w:val="99"/>
    <w:semiHidden/>
    <w:unhideWhenUsed/>
    <w:rsid w:val="009915C8"/>
    <w:pPr>
      <w:spacing w:after="120" w:line="480" w:lineRule="auto"/>
    </w:pPr>
  </w:style>
  <w:style w:type="character" w:customStyle="1" w:styleId="26">
    <w:name w:val="Основной текст 2 Знак"/>
    <w:basedOn w:val="a2"/>
    <w:link w:val="25"/>
    <w:uiPriority w:val="99"/>
    <w:semiHidden/>
    <w:rsid w:val="009915C8"/>
  </w:style>
  <w:style w:type="paragraph" w:styleId="33">
    <w:name w:val="Body Text 3"/>
    <w:basedOn w:val="a1"/>
    <w:link w:val="34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4">
    <w:name w:val="Основной текст 3 Знак"/>
    <w:basedOn w:val="a2"/>
    <w:link w:val="33"/>
    <w:uiPriority w:val="99"/>
    <w:semiHidden/>
    <w:rsid w:val="009915C8"/>
    <w:rPr>
      <w:szCs w:val="16"/>
    </w:rPr>
  </w:style>
  <w:style w:type="paragraph" w:styleId="af7">
    <w:name w:val="Body Text First Indent"/>
    <w:basedOn w:val="af5"/>
    <w:link w:val="af8"/>
    <w:uiPriority w:val="99"/>
    <w:semiHidden/>
    <w:unhideWhenUsed/>
    <w:rsid w:val="009915C8"/>
    <w:pPr>
      <w:spacing w:after="200"/>
      <w:ind w:firstLine="360"/>
    </w:pPr>
  </w:style>
  <w:style w:type="character" w:customStyle="1" w:styleId="af8">
    <w:name w:val="Красная строка Знак"/>
    <w:basedOn w:val="af6"/>
    <w:link w:val="af7"/>
    <w:uiPriority w:val="99"/>
    <w:semiHidden/>
    <w:rsid w:val="009915C8"/>
  </w:style>
  <w:style w:type="paragraph" w:styleId="af9">
    <w:name w:val="Body Text Indent"/>
    <w:basedOn w:val="a1"/>
    <w:link w:val="afa"/>
    <w:uiPriority w:val="99"/>
    <w:semiHidden/>
    <w:unhideWhenUsed/>
    <w:rsid w:val="009915C8"/>
    <w:pPr>
      <w:spacing w:after="120"/>
      <w:ind w:left="360"/>
    </w:pPr>
  </w:style>
  <w:style w:type="character" w:customStyle="1" w:styleId="afa">
    <w:name w:val="Основной текст с отступом Знак"/>
    <w:basedOn w:val="a2"/>
    <w:link w:val="af9"/>
    <w:uiPriority w:val="99"/>
    <w:semiHidden/>
    <w:rsid w:val="009915C8"/>
  </w:style>
  <w:style w:type="paragraph" w:styleId="27">
    <w:name w:val="Body Text First Indent 2"/>
    <w:basedOn w:val="af9"/>
    <w:link w:val="28"/>
    <w:uiPriority w:val="99"/>
    <w:semiHidden/>
    <w:unhideWhenUsed/>
    <w:rsid w:val="009915C8"/>
    <w:pPr>
      <w:spacing w:after="200"/>
      <w:ind w:firstLine="360"/>
    </w:pPr>
  </w:style>
  <w:style w:type="character" w:customStyle="1" w:styleId="28">
    <w:name w:val="Красная строка 2 Знак"/>
    <w:basedOn w:val="afa"/>
    <w:link w:val="27"/>
    <w:uiPriority w:val="99"/>
    <w:semiHidden/>
    <w:rsid w:val="009915C8"/>
  </w:style>
  <w:style w:type="paragraph" w:styleId="29">
    <w:name w:val="Body Text Indent 2"/>
    <w:basedOn w:val="a1"/>
    <w:link w:val="2a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a">
    <w:name w:val="Основной текст с отступом 2 Знак"/>
    <w:basedOn w:val="a2"/>
    <w:link w:val="29"/>
    <w:uiPriority w:val="99"/>
    <w:semiHidden/>
    <w:rsid w:val="009915C8"/>
  </w:style>
  <w:style w:type="paragraph" w:styleId="35">
    <w:name w:val="Body Text Indent 3"/>
    <w:basedOn w:val="a1"/>
    <w:link w:val="36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6">
    <w:name w:val="Основной текст с отступом 3 Знак"/>
    <w:basedOn w:val="a2"/>
    <w:link w:val="35"/>
    <w:uiPriority w:val="99"/>
    <w:semiHidden/>
    <w:rsid w:val="009915C8"/>
    <w:rPr>
      <w:szCs w:val="16"/>
    </w:rPr>
  </w:style>
  <w:style w:type="character" w:styleId="afb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c">
    <w:name w:val="Closing"/>
    <w:basedOn w:val="a1"/>
    <w:link w:val="afd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d">
    <w:name w:val="Прощание Знак"/>
    <w:basedOn w:val="a2"/>
    <w:link w:val="afc"/>
    <w:uiPriority w:val="99"/>
    <w:semiHidden/>
    <w:rsid w:val="009915C8"/>
  </w:style>
  <w:style w:type="table" w:styleId="afe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f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f0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f2">
    <w:name w:val="annotation text"/>
    <w:basedOn w:val="a1"/>
    <w:link w:val="aff3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aff3">
    <w:name w:val="Текст примечания Знак"/>
    <w:basedOn w:val="a2"/>
    <w:link w:val="aff2"/>
    <w:uiPriority w:val="99"/>
    <w:semiHidden/>
    <w:rsid w:val="009915C8"/>
    <w:rPr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9915C8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9915C8"/>
    <w:rPr>
      <w:b/>
      <w:bCs/>
      <w:szCs w:val="20"/>
    </w:rPr>
  </w:style>
  <w:style w:type="table" w:styleId="aff6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f7">
    <w:name w:val="Date"/>
    <w:basedOn w:val="a1"/>
    <w:next w:val="a1"/>
    <w:link w:val="aff8"/>
    <w:uiPriority w:val="99"/>
    <w:semiHidden/>
    <w:unhideWhenUsed/>
    <w:rsid w:val="009915C8"/>
  </w:style>
  <w:style w:type="character" w:customStyle="1" w:styleId="aff8">
    <w:name w:val="Дата Знак"/>
    <w:basedOn w:val="a2"/>
    <w:link w:val="aff7"/>
    <w:uiPriority w:val="99"/>
    <w:semiHidden/>
    <w:rsid w:val="009915C8"/>
  </w:style>
  <w:style w:type="paragraph" w:styleId="aff9">
    <w:name w:val="Document Map"/>
    <w:basedOn w:val="a1"/>
    <w:link w:val="affa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affa">
    <w:name w:val="Схема документа Знак"/>
    <w:basedOn w:val="a2"/>
    <w:link w:val="aff9"/>
    <w:uiPriority w:val="99"/>
    <w:semiHidden/>
    <w:rsid w:val="009915C8"/>
    <w:rPr>
      <w:rFonts w:ascii="Segoe UI" w:hAnsi="Segoe UI" w:cs="Segoe UI"/>
      <w:szCs w:val="16"/>
    </w:rPr>
  </w:style>
  <w:style w:type="paragraph" w:styleId="affb">
    <w:name w:val="E-mail Signature"/>
    <w:basedOn w:val="a1"/>
    <w:link w:val="affc"/>
    <w:uiPriority w:val="99"/>
    <w:semiHidden/>
    <w:unhideWhenUsed/>
    <w:rsid w:val="009915C8"/>
    <w:pPr>
      <w:spacing w:after="0" w:line="240" w:lineRule="auto"/>
    </w:pPr>
  </w:style>
  <w:style w:type="character" w:customStyle="1" w:styleId="affc">
    <w:name w:val="Электронная подпись Знак"/>
    <w:basedOn w:val="a2"/>
    <w:link w:val="affb"/>
    <w:uiPriority w:val="99"/>
    <w:semiHidden/>
    <w:rsid w:val="009915C8"/>
  </w:style>
  <w:style w:type="character" w:styleId="affd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e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f">
    <w:name w:val="endnote text"/>
    <w:basedOn w:val="a1"/>
    <w:link w:val="afff0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2"/>
    <w:link w:val="afff"/>
    <w:uiPriority w:val="99"/>
    <w:semiHidden/>
    <w:rsid w:val="009915C8"/>
    <w:rPr>
      <w:szCs w:val="20"/>
    </w:rPr>
  </w:style>
  <w:style w:type="paragraph" w:styleId="afff1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2b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f2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f3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f4">
    <w:name w:val="footnote text"/>
    <w:basedOn w:val="a1"/>
    <w:link w:val="afff5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afff5">
    <w:name w:val="Текст сноски Знак"/>
    <w:basedOn w:val="a2"/>
    <w:link w:val="afff4"/>
    <w:uiPriority w:val="99"/>
    <w:semiHidden/>
    <w:rsid w:val="009915C8"/>
    <w:rPr>
      <w:szCs w:val="20"/>
    </w:rPr>
  </w:style>
  <w:style w:type="table" w:styleId="-13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3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0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0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3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320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330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3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3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3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-43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0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0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3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-520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-530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-5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-5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-5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-63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0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0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-7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-7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-7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-7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-7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f6">
    <w:name w:val="header"/>
    <w:basedOn w:val="a1"/>
    <w:link w:val="afff7"/>
    <w:uiPriority w:val="99"/>
    <w:rsid w:val="007014C5"/>
    <w:pPr>
      <w:spacing w:after="0" w:line="240" w:lineRule="auto"/>
    </w:pPr>
  </w:style>
  <w:style w:type="character" w:customStyle="1" w:styleId="afff7">
    <w:name w:val="Верхний колонтитул Знак"/>
    <w:basedOn w:val="a2"/>
    <w:link w:val="afff6"/>
    <w:uiPriority w:val="99"/>
    <w:rsid w:val="007014C5"/>
  </w:style>
  <w:style w:type="character" w:customStyle="1" w:styleId="42">
    <w:name w:val="Заголовок 4 Знак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2">
    <w:name w:val="Заголовок 5 Знак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0">
    <w:name w:val="Заголовок 6 Знак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1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1">
    <w:name w:val="Адрес HTML Знак"/>
    <w:basedOn w:val="a2"/>
    <w:link w:val="HTML0"/>
    <w:uiPriority w:val="99"/>
    <w:semiHidden/>
    <w:rsid w:val="009915C8"/>
    <w:rPr>
      <w:i/>
      <w:iCs/>
    </w:rPr>
  </w:style>
  <w:style w:type="character" w:styleId="HTML2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3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4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5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6">
    <w:name w:val="HTML Preformatted"/>
    <w:basedOn w:val="a1"/>
    <w:link w:val="HTML7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7">
    <w:name w:val="Стандартный HTML Знак"/>
    <w:basedOn w:val="a2"/>
    <w:link w:val="HTML6"/>
    <w:uiPriority w:val="99"/>
    <w:semiHidden/>
    <w:rsid w:val="009915C8"/>
    <w:rPr>
      <w:rFonts w:ascii="Consolas" w:hAnsi="Consolas"/>
      <w:szCs w:val="20"/>
    </w:rPr>
  </w:style>
  <w:style w:type="character" w:styleId="HTML8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9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a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f8">
    <w:name w:val="Hyperlink"/>
    <w:basedOn w:val="a2"/>
    <w:uiPriority w:val="99"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c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7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1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1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f9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fa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fb">
    <w:name w:val="Intense Quote"/>
    <w:basedOn w:val="a1"/>
    <w:next w:val="a1"/>
    <w:link w:val="afffc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afffc">
    <w:name w:val="Выделенная цитата Знак"/>
    <w:basedOn w:val="a2"/>
    <w:link w:val="afffb"/>
    <w:uiPriority w:val="30"/>
    <w:semiHidden/>
    <w:rsid w:val="009915C8"/>
    <w:rPr>
      <w:i/>
      <w:iCs/>
      <w:color w:val="03A996" w:themeColor="accent1"/>
    </w:rPr>
  </w:style>
  <w:style w:type="character" w:styleId="afffd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e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7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7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7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7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7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7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f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8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8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8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8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8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8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f0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9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9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9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9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9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9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f1">
    <w:name w:val="line number"/>
    <w:basedOn w:val="a2"/>
    <w:uiPriority w:val="99"/>
    <w:semiHidden/>
    <w:unhideWhenUsed/>
    <w:rsid w:val="009915C8"/>
  </w:style>
  <w:style w:type="paragraph" w:styleId="affff2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d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8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f3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e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9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f4">
    <w:name w:val="List Paragraph"/>
    <w:basedOn w:val="a1"/>
    <w:uiPriority w:val="34"/>
    <w:unhideWhenUsed/>
    <w:qFormat/>
    <w:rsid w:val="009915C8"/>
    <w:pPr>
      <w:ind w:left="720"/>
      <w:contextualSpacing/>
    </w:pPr>
  </w:style>
  <w:style w:type="table" w:styleId="-1a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1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121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131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1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1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1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2a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21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231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2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2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2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3a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1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-321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-331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-3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-3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-3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-4a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421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431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4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4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5a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1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1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1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a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621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631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6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6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-70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ff6">
    <w:name w:val="Текст макроса Знак"/>
    <w:basedOn w:val="a2"/>
    <w:link w:val="affff5"/>
    <w:uiPriority w:val="99"/>
    <w:semiHidden/>
    <w:rsid w:val="009915C8"/>
    <w:rPr>
      <w:rFonts w:ascii="Consolas" w:hAnsi="Consolas"/>
      <w:szCs w:val="20"/>
    </w:rPr>
  </w:style>
  <w:style w:type="table" w:styleId="12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f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a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3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f0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7">
    <w:name w:val="Message Header"/>
    <w:basedOn w:val="a1"/>
    <w:link w:val="affff8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fff8">
    <w:name w:val="Шапка Знак"/>
    <w:basedOn w:val="a2"/>
    <w:link w:val="af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f9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fa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fb">
    <w:name w:val="Note Heading"/>
    <w:basedOn w:val="a1"/>
    <w:next w:val="a1"/>
    <w:link w:val="affffc"/>
    <w:uiPriority w:val="99"/>
    <w:semiHidden/>
    <w:unhideWhenUsed/>
    <w:rsid w:val="009915C8"/>
    <w:pPr>
      <w:spacing w:after="0" w:line="240" w:lineRule="auto"/>
    </w:pPr>
  </w:style>
  <w:style w:type="character" w:customStyle="1" w:styleId="affffc">
    <w:name w:val="Заголовок записки Знак"/>
    <w:basedOn w:val="a2"/>
    <w:link w:val="affffb"/>
    <w:uiPriority w:val="99"/>
    <w:semiHidden/>
    <w:rsid w:val="009915C8"/>
  </w:style>
  <w:style w:type="character" w:styleId="affffd">
    <w:name w:val="page number"/>
    <w:basedOn w:val="a2"/>
    <w:uiPriority w:val="99"/>
    <w:semiHidden/>
    <w:unhideWhenUsed/>
    <w:rsid w:val="009915C8"/>
  </w:style>
  <w:style w:type="table" w:styleId="15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b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6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e">
    <w:name w:val="Plain Text"/>
    <w:basedOn w:val="a1"/>
    <w:link w:val="afffff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afffff">
    <w:name w:val="Текст Знак"/>
    <w:basedOn w:val="a2"/>
    <w:link w:val="affffe"/>
    <w:uiPriority w:val="99"/>
    <w:semiHidden/>
    <w:rsid w:val="009915C8"/>
    <w:rPr>
      <w:rFonts w:ascii="Consolas" w:hAnsi="Consolas"/>
      <w:szCs w:val="21"/>
    </w:rPr>
  </w:style>
  <w:style w:type="paragraph" w:styleId="afffff0">
    <w:name w:val="Salutation"/>
    <w:basedOn w:val="a1"/>
    <w:next w:val="a1"/>
    <w:link w:val="afffff1"/>
    <w:uiPriority w:val="99"/>
    <w:semiHidden/>
    <w:unhideWhenUsed/>
    <w:rsid w:val="009915C8"/>
  </w:style>
  <w:style w:type="character" w:customStyle="1" w:styleId="afffff1">
    <w:name w:val="Приветствие Знак"/>
    <w:basedOn w:val="a2"/>
    <w:link w:val="afffff0"/>
    <w:uiPriority w:val="99"/>
    <w:semiHidden/>
    <w:rsid w:val="009915C8"/>
  </w:style>
  <w:style w:type="paragraph" w:styleId="afffff2">
    <w:name w:val="Signature"/>
    <w:basedOn w:val="a1"/>
    <w:link w:val="afffff3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afffff3">
    <w:name w:val="Подпись Знак"/>
    <w:basedOn w:val="a2"/>
    <w:link w:val="afffff2"/>
    <w:uiPriority w:val="99"/>
    <w:semiHidden/>
    <w:rsid w:val="009915C8"/>
  </w:style>
  <w:style w:type="character" w:styleId="afffff4">
    <w:name w:val="Strong"/>
    <w:basedOn w:val="a2"/>
    <w:uiPriority w:val="22"/>
    <w:unhideWhenUsed/>
    <w:qFormat/>
    <w:rsid w:val="009915C8"/>
    <w:rPr>
      <w:b/>
      <w:bCs/>
    </w:rPr>
  </w:style>
  <w:style w:type="character" w:styleId="afffff5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f6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16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7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8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8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2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9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b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b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b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b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7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a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fb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fc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d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c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c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c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e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d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a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a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9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3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3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2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affffff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ff0">
    <w:name w:val="Контактные данные"/>
    <w:basedOn w:val="a1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9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1041;&#1091;&#1082;&#1083;&#1077;&#1090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FC58E6F84984FA59B58AB196BFB98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156581-6541-4B8B-B0E2-00A792919BD4}"/>
      </w:docPartPr>
      <w:docPartBody>
        <w:p w:rsidR="00593E7C" w:rsidRDefault="00590A21">
          <w:pPr>
            <w:pStyle w:val="1FC58E6F84984FA59B58AB196BFB9844"/>
          </w:pPr>
          <w:r>
            <w:rPr>
              <w:lang w:bidi="ru-RU"/>
            </w:rPr>
            <w:t>О нас</w:t>
          </w:r>
        </w:p>
      </w:docPartBody>
    </w:docPart>
    <w:docPart>
      <w:docPartPr>
        <w:name w:val="30F77C4C7BBD4F959F0E4490744C8CE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98E4715-DE47-436F-BE69-70EF63385038}"/>
      </w:docPartPr>
      <w:docPartBody>
        <w:p w:rsidR="00593E7C" w:rsidRDefault="00590A21">
          <w:pPr>
            <w:pStyle w:val="30F77C4C7BBD4F959F0E4490744C8CE5"/>
          </w:pPr>
          <w:r>
            <w:rPr>
              <w:lang w:bidi="ru-RU"/>
            </w:rPr>
            <w:t>Наши контакты</w:t>
          </w:r>
        </w:p>
      </w:docPartBody>
    </w:docPart>
    <w:docPart>
      <w:docPartPr>
        <w:name w:val="01B273615B2E417AA71A1212D0B4EBE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CB37FFC-CA81-42DD-88DD-3FC178933139}"/>
      </w:docPartPr>
      <w:docPartBody>
        <w:p w:rsidR="00593E7C" w:rsidRDefault="00645586" w:rsidP="00645586">
          <w:pPr>
            <w:pStyle w:val="01B273615B2E417AA71A1212D0B4EBE9"/>
          </w:pPr>
          <w:r>
            <w:rPr>
              <w:lang w:bidi="ru-RU"/>
            </w:rPr>
            <w:t>Название компании</w:t>
          </w:r>
        </w:p>
      </w:docPartBody>
    </w:docPart>
    <w:docPart>
      <w:docPartPr>
        <w:name w:val="2414EF089EDD48B099D560C7EB29AED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6E2EFFD-9A7D-41BD-A9C1-26B2F8051CC9}"/>
      </w:docPartPr>
      <w:docPartBody>
        <w:p w:rsidR="00593E7C" w:rsidRDefault="00645586" w:rsidP="00645586">
          <w:pPr>
            <w:pStyle w:val="2414EF089EDD48B099D560C7EB29AED0"/>
          </w:pPr>
          <w:r>
            <w:rPr>
              <w:lang w:bidi="ru-RU"/>
            </w:rPr>
            <w:t>Название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586"/>
    <w:rsid w:val="00235914"/>
    <w:rsid w:val="00590A21"/>
    <w:rsid w:val="00593E7C"/>
    <w:rsid w:val="00645586"/>
    <w:rsid w:val="00D32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2">
    <w:name w:val="heading 2"/>
    <w:basedOn w:val="a0"/>
    <w:next w:val="a0"/>
    <w:link w:val="20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93D0912191794DA0906DFC16CCEC062F">
    <w:name w:val="93D0912191794DA0906DFC16CCEC062F"/>
  </w:style>
  <w:style w:type="paragraph" w:customStyle="1" w:styleId="1573C923502C46CDAD1A289E8BC16F18">
    <w:name w:val="1573C923502C46CDAD1A289E8BC16F18"/>
  </w:style>
  <w:style w:type="paragraph" w:customStyle="1" w:styleId="77348D86F7E0484FABFDB96451B33AC3">
    <w:name w:val="77348D86F7E0484FABFDB96451B33AC3"/>
  </w:style>
  <w:style w:type="paragraph" w:styleId="a">
    <w:name w:val="List Bullet"/>
    <w:basedOn w:val="a0"/>
    <w:uiPriority w:val="1"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lang w:eastAsia="ja-JP"/>
    </w:rPr>
  </w:style>
  <w:style w:type="paragraph" w:customStyle="1" w:styleId="0C8F3CF840AA4D45BDE23DBFDA5DE9B0">
    <w:name w:val="0C8F3CF840AA4D45BDE23DBFDA5DE9B0"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21559127F7FB4B9D84CD2EC9B94EE480">
    <w:name w:val="21559127F7FB4B9D84CD2EC9B94EE480"/>
  </w:style>
  <w:style w:type="paragraph" w:customStyle="1" w:styleId="1FC58E6F84984FA59B58AB196BFB9844">
    <w:name w:val="1FC58E6F84984FA59B58AB196BFB9844"/>
  </w:style>
  <w:style w:type="paragraph" w:customStyle="1" w:styleId="7C73BDBA1A14402A9BFC2022AAF25D37">
    <w:name w:val="7C73BDBA1A14402A9BFC2022AAF25D37"/>
  </w:style>
  <w:style w:type="paragraph" w:customStyle="1" w:styleId="30F77C4C7BBD4F959F0E4490744C8CE5">
    <w:name w:val="30F77C4C7BBD4F959F0E4490744C8CE5"/>
  </w:style>
  <w:style w:type="paragraph" w:customStyle="1" w:styleId="C17496DE0A8147DFB84F31E8A0588697">
    <w:name w:val="C17496DE0A8147DFB84F31E8A0588697"/>
  </w:style>
  <w:style w:type="paragraph" w:customStyle="1" w:styleId="E84D049DF1CA4831BAFB7D4BE7B8EB81">
    <w:name w:val="E84D049DF1CA4831BAFB7D4BE7B8EB81"/>
  </w:style>
  <w:style w:type="paragraph" w:customStyle="1" w:styleId="77615EFCA7B4430282B659900FFC5BF4">
    <w:name w:val="77615EFCA7B4430282B659900FFC5BF4"/>
  </w:style>
  <w:style w:type="paragraph" w:customStyle="1" w:styleId="EF36490F6DFE4F479656373028BD81E7">
    <w:name w:val="EF36490F6DFE4F479656373028BD81E7"/>
  </w:style>
  <w:style w:type="paragraph" w:customStyle="1" w:styleId="0C03C8B6C3EF42F3AA7672114B94B4EC">
    <w:name w:val="0C03C8B6C3EF42F3AA7672114B94B4EC"/>
  </w:style>
  <w:style w:type="paragraph" w:customStyle="1" w:styleId="E0237321AB2A488BA99B8DE7F59BA559">
    <w:name w:val="E0237321AB2A488BA99B8DE7F59BA559"/>
  </w:style>
  <w:style w:type="paragraph" w:customStyle="1" w:styleId="4C4825A6AFA64F1B840FE534F3C81298">
    <w:name w:val="4C4825A6AFA64F1B840FE534F3C81298"/>
  </w:style>
  <w:style w:type="paragraph" w:customStyle="1" w:styleId="D203FB9126D2469E858B990F9FADAD91">
    <w:name w:val="D203FB9126D2469E858B990F9FADAD91"/>
  </w:style>
  <w:style w:type="paragraph" w:customStyle="1" w:styleId="59A6B4A8C69F40CA8E6EC3D83A685295">
    <w:name w:val="59A6B4A8C69F40CA8E6EC3D83A685295"/>
  </w:style>
  <w:style w:type="character" w:customStyle="1" w:styleId="20">
    <w:name w:val="Заголовок 2 Знак"/>
    <w:basedOn w:val="a1"/>
    <w:link w:val="2"/>
    <w:uiPriority w:val="1"/>
    <w:rPr>
      <w:rFonts w:asciiTheme="majorHAnsi" w:eastAsiaTheme="majorEastAsia" w:hAnsiTheme="majorHAnsi" w:cstheme="majorBidi"/>
      <w:b/>
      <w:bCs/>
      <w:color w:val="44546A" w:themeColor="text2"/>
      <w:sz w:val="24"/>
      <w:lang w:eastAsia="ja-JP"/>
    </w:rPr>
  </w:style>
  <w:style w:type="paragraph" w:customStyle="1" w:styleId="88F0DDDB937B4F80B6A6B7966DDFD598">
    <w:name w:val="88F0DDDB937B4F80B6A6B7966DDFD598"/>
  </w:style>
  <w:style w:type="paragraph" w:customStyle="1" w:styleId="A3B2B70FBF43448BB5DCF123BD0FF102">
    <w:name w:val="A3B2B70FBF43448BB5DCF123BD0FF102"/>
  </w:style>
  <w:style w:type="paragraph" w:customStyle="1" w:styleId="441D514D8D3A435F8E938C3364F78B14">
    <w:name w:val="441D514D8D3A435F8E938C3364F78B14"/>
  </w:style>
  <w:style w:type="paragraph" w:customStyle="1" w:styleId="B712632020BA4274BF55B9B26E2F07E1">
    <w:name w:val="B712632020BA4274BF55B9B26E2F07E1"/>
  </w:style>
  <w:style w:type="paragraph" w:customStyle="1" w:styleId="3186DB23773C4AC9899236C87255BE10">
    <w:name w:val="3186DB23773C4AC9899236C87255BE10"/>
  </w:style>
  <w:style w:type="paragraph" w:customStyle="1" w:styleId="9C7051C5D3EF412DBB331426AC636193">
    <w:name w:val="9C7051C5D3EF412DBB331426AC636193"/>
  </w:style>
  <w:style w:type="paragraph" w:customStyle="1" w:styleId="1A654CB3E4F4435CAD1E7A78D0FCBF1E">
    <w:name w:val="1A654CB3E4F4435CAD1E7A78D0FCBF1E"/>
  </w:style>
  <w:style w:type="paragraph" w:customStyle="1" w:styleId="AAE121D67BFA4F12BF611AB9A932210F">
    <w:name w:val="AAE121D67BFA4F12BF611AB9A932210F"/>
  </w:style>
  <w:style w:type="paragraph" w:customStyle="1" w:styleId="9355C74EFCA34912B694022CB345E051">
    <w:name w:val="9355C74EFCA34912B694022CB345E051"/>
  </w:style>
  <w:style w:type="paragraph" w:customStyle="1" w:styleId="6C62759ABAC74149BE85C265278D4AA4">
    <w:name w:val="6C62759ABAC74149BE85C265278D4AA4"/>
  </w:style>
  <w:style w:type="paragraph" w:customStyle="1" w:styleId="E6DE21EFC8E34DCDB7886F4F043D2EE3">
    <w:name w:val="E6DE21EFC8E34DCDB7886F4F043D2EE3"/>
  </w:style>
  <w:style w:type="paragraph" w:customStyle="1" w:styleId="B5FA6091449F400486F5F42103EA5B45">
    <w:name w:val="B5FA6091449F400486F5F42103EA5B45"/>
  </w:style>
  <w:style w:type="paragraph" w:customStyle="1" w:styleId="42AA41DAD13C4F5DA1BB5DED322F359B">
    <w:name w:val="42AA41DAD13C4F5DA1BB5DED322F359B"/>
    <w:rsid w:val="00645586"/>
  </w:style>
  <w:style w:type="paragraph" w:customStyle="1" w:styleId="8FBFA3C5CA0340E29CA361EF6A38CE2C">
    <w:name w:val="8FBFA3C5CA0340E29CA361EF6A38CE2C"/>
    <w:rsid w:val="00645586"/>
  </w:style>
  <w:style w:type="paragraph" w:customStyle="1" w:styleId="2C776CB257B842229B09F231B4C0C5F6">
    <w:name w:val="2C776CB257B842229B09F231B4C0C5F6"/>
    <w:rsid w:val="00645586"/>
  </w:style>
  <w:style w:type="paragraph" w:customStyle="1" w:styleId="DF5B6A747C0B4649862C25E1EE2CCBFA">
    <w:name w:val="DF5B6A747C0B4649862C25E1EE2CCBFA"/>
    <w:rsid w:val="00645586"/>
  </w:style>
  <w:style w:type="paragraph" w:customStyle="1" w:styleId="E2BF07A9AE924946924745376C1FACAF">
    <w:name w:val="E2BF07A9AE924946924745376C1FACAF"/>
    <w:rsid w:val="00645586"/>
  </w:style>
  <w:style w:type="paragraph" w:customStyle="1" w:styleId="01B273615B2E417AA71A1212D0B4EBE9">
    <w:name w:val="01B273615B2E417AA71A1212D0B4EBE9"/>
    <w:rsid w:val="00645586"/>
  </w:style>
  <w:style w:type="paragraph" w:customStyle="1" w:styleId="2414EF089EDD48B099D560C7EB29AED0">
    <w:name w:val="2414EF089EDD48B099D560C7EB29AED0"/>
    <w:rsid w:val="006455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Буклет</Template>
  <TotalTime>748</TotalTime>
  <Pages>3</Pages>
  <Words>363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>Муниципальное бюджетное учреждение дополнительного образования «Спортивная школа»  г. Славгорода</cp:keywords>
  <cp:lastModifiedBy>user</cp:lastModifiedBy>
  <cp:revision>4</cp:revision>
  <dcterms:created xsi:type="dcterms:W3CDTF">2023-08-16T03:17:00Z</dcterms:created>
  <dcterms:modified xsi:type="dcterms:W3CDTF">2023-08-18T01:59:00Z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